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AF8755" w14:textId="77777777" w:rsidR="005D69B3" w:rsidRDefault="005D69B3" w:rsidP="005D69B3">
      <w:pPr>
        <w:pStyle w:val="Topptekst"/>
        <w:tabs>
          <w:tab w:val="clear" w:pos="4513"/>
          <w:tab w:val="clear" w:pos="9026"/>
          <w:tab w:val="center" w:pos="3341"/>
          <w:tab w:val="left" w:pos="3882"/>
        </w:tabs>
      </w:pPr>
    </w:p>
    <w:p w14:paraId="7E6B4AC5" w14:textId="77777777" w:rsidR="002A4DF0" w:rsidRPr="00DB68FB" w:rsidRDefault="002A4DF0" w:rsidP="00DB68FB">
      <w:pPr>
        <w:rPr>
          <w:lang w:val="nb-NO"/>
        </w:rPr>
      </w:pPr>
    </w:p>
    <w:p w14:paraId="75206C90" w14:textId="77777777" w:rsidR="00DB68FB" w:rsidRPr="00DB68FB" w:rsidRDefault="00DB68FB" w:rsidP="00DB68FB">
      <w:pPr>
        <w:rPr>
          <w:lang w:val="nb-NO"/>
        </w:rPr>
      </w:pPr>
    </w:p>
    <w:p w14:paraId="3C65C77E" w14:textId="2AE84DDE" w:rsidR="0084703E" w:rsidRDefault="0084703E" w:rsidP="0084703E">
      <w:pPr>
        <w:pStyle w:val="Overskrift1"/>
      </w:pPr>
      <w:r>
        <w:t xml:space="preserve">Brevmal </w:t>
      </w:r>
    </w:p>
    <w:p w14:paraId="13BBDBAE" w14:textId="407057E3" w:rsidR="00A2124A" w:rsidRDefault="0084703E" w:rsidP="0084703E">
      <w:pPr>
        <w:pStyle w:val="Overskrift1"/>
      </w:pPr>
      <w:r>
        <w:t>Denne malen kan du benytte i forbindelse med ditt arbeid om Ut på vidda.</w:t>
      </w:r>
    </w:p>
    <w:p w14:paraId="22A024FB" w14:textId="77777777" w:rsidR="00A2124A" w:rsidRDefault="00A2124A" w:rsidP="00A2124A">
      <w:pPr>
        <w:rPr>
          <w:lang w:val="nb-NO"/>
        </w:rPr>
      </w:pPr>
    </w:p>
    <w:p w14:paraId="63D8CD2E" w14:textId="77777777" w:rsidR="00A2124A" w:rsidRPr="00A2124A" w:rsidRDefault="00A2124A" w:rsidP="00A2124A">
      <w:pPr>
        <w:rPr>
          <w:lang w:val="nb-NO"/>
        </w:rPr>
      </w:pPr>
    </w:p>
    <w:p w14:paraId="392E9FA7" w14:textId="77777777" w:rsidR="00DE47E1" w:rsidRPr="00DE47E1" w:rsidRDefault="00DE47E1" w:rsidP="00DE47E1">
      <w:pPr>
        <w:rPr>
          <w:lang w:val="nb-NO"/>
        </w:rPr>
      </w:pPr>
      <w:r w:rsidRPr="00DE47E1">
        <w:rPr>
          <w:lang w:val="nb-NO"/>
        </w:rPr>
        <w:t> </w:t>
      </w:r>
    </w:p>
    <w:p w14:paraId="759D8142" w14:textId="3D34EDCB" w:rsidR="00C34E3B" w:rsidRPr="00C34E3B" w:rsidRDefault="0084703E" w:rsidP="00C34E3B">
      <w:pPr>
        <w:pStyle w:val="Normalparagraph"/>
      </w:pPr>
      <w:r>
        <w:t xml:space="preserve">Øverst i menylinjen finner du ulike overskrifter og tekststørrelser du kan bruke. </w:t>
      </w:r>
    </w:p>
    <w:sectPr w:rsidR="00C34E3B" w:rsidRPr="00C34E3B" w:rsidSect="005D69B3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2381" w:bottom="1440" w:left="907" w:header="0" w:footer="0" w:gutter="0"/>
      <w:cols w:space="187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EAC36" w14:textId="77777777" w:rsidR="00270065" w:rsidRDefault="00270065" w:rsidP="00A00B53">
      <w:r>
        <w:separator/>
      </w:r>
    </w:p>
    <w:p w14:paraId="056161EC" w14:textId="77777777" w:rsidR="00270065" w:rsidRDefault="00270065"/>
    <w:p w14:paraId="03F64719" w14:textId="77777777" w:rsidR="00270065" w:rsidRDefault="00270065"/>
    <w:p w14:paraId="1A122B94" w14:textId="77777777" w:rsidR="00270065" w:rsidRDefault="00270065" w:rsidP="009479C9"/>
    <w:p w14:paraId="461E87A9" w14:textId="77777777" w:rsidR="00270065" w:rsidRDefault="00270065"/>
  </w:endnote>
  <w:endnote w:type="continuationSeparator" w:id="0">
    <w:p w14:paraId="71F1F6BA" w14:textId="77777777" w:rsidR="00270065" w:rsidRDefault="00270065" w:rsidP="00A00B53">
      <w:r>
        <w:continuationSeparator/>
      </w:r>
    </w:p>
    <w:p w14:paraId="6A9330E2" w14:textId="77777777" w:rsidR="00270065" w:rsidRDefault="00270065"/>
    <w:p w14:paraId="2BC73CEC" w14:textId="77777777" w:rsidR="00270065" w:rsidRDefault="00270065"/>
    <w:p w14:paraId="1578F604" w14:textId="77777777" w:rsidR="00270065" w:rsidRDefault="00270065" w:rsidP="009479C9"/>
    <w:p w14:paraId="5C82A77B" w14:textId="77777777" w:rsidR="00270065" w:rsidRDefault="00270065"/>
  </w:endnote>
  <w:endnote w:type="continuationNotice" w:id="1">
    <w:p w14:paraId="4D8970C5" w14:textId="77777777" w:rsidR="00270065" w:rsidRDefault="002700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1" w:fontKey="{F5186532-0BAD-44E6-935E-BFE3EE661276}"/>
    <w:embedBold r:id="rId2" w:fontKey="{4B0E557F-245C-45D8-8FD3-5E6FBF70AB8F}"/>
    <w:embedItalic r:id="rId3" w:fontKey="{4DA013FE-6BB8-4717-8361-D7429F48C890}"/>
    <w:embedBoldItalic r:id="rId4" w:fontKey="{B11C0F8B-D522-46F2-8A18-BCFE39B43E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Poppins Medium">
    <w:altName w:val="Mangal"/>
    <w:charset w:val="00"/>
    <w:family w:val="auto"/>
    <w:pitch w:val="variable"/>
    <w:sig w:usb0="00008007" w:usb1="00000000" w:usb2="00000000" w:usb3="00000000" w:csb0="00000093" w:csb1="00000000"/>
  </w:font>
  <w:font w:name="Overpass-Bold">
    <w:altName w:val="Overpass"/>
    <w:panose1 w:val="00000000000000000000"/>
    <w:charset w:val="4D"/>
    <w:family w:val="auto"/>
    <w:notTrueType/>
    <w:pitch w:val="variable"/>
    <w:sig w:usb0="00000003" w:usb1="00000020" w:usb2="00000000" w:usb3="00000000" w:csb0="00000093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lus Jakarta Sans SemiBold">
    <w:charset w:val="4D"/>
    <w:family w:val="auto"/>
    <w:pitch w:val="variable"/>
    <w:sig w:usb0="A10000FF" w:usb1="4000607B" w:usb2="00000000" w:usb3="00000000" w:csb0="00000193" w:csb1="00000000"/>
  </w:font>
  <w:font w:name="Plus Jakarta Sans">
    <w:altName w:val="Calibri"/>
    <w:charset w:val="4D"/>
    <w:family w:val="auto"/>
    <w:pitch w:val="variable"/>
    <w:sig w:usb0="A10000FF" w:usb1="40006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l"/>
      </w:rPr>
      <w:id w:val="-1309554814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61FAE822" w14:textId="77777777" w:rsidR="00800D44" w:rsidRDefault="00800D44" w:rsidP="00CE73B7">
        <w:pPr>
          <w:pStyle w:val="Bunntekst"/>
          <w:framePr w:wrap="none" w:vAnchor="text" w:hAnchor="margin" w:xAlign="center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 w:rsidR="00F012F1">
          <w:rPr>
            <w:rStyle w:val="Sidetall"/>
            <w:noProof/>
          </w:rPr>
          <w:t>2</w:t>
        </w:r>
        <w:r>
          <w:rPr>
            <w:rStyle w:val="Sidetall"/>
          </w:rPr>
          <w:fldChar w:fldCharType="end"/>
        </w:r>
      </w:p>
    </w:sdtContent>
  </w:sdt>
  <w:p w14:paraId="71A85A8F" w14:textId="77777777" w:rsidR="00800D44" w:rsidRDefault="00800D44" w:rsidP="00800D44">
    <w:pPr>
      <w:pStyle w:val="Bunntekst"/>
      <w:ind w:right="360"/>
    </w:pPr>
  </w:p>
  <w:p w14:paraId="62A7039A" w14:textId="77777777" w:rsidR="007B22C8" w:rsidRDefault="007B22C8"/>
  <w:p w14:paraId="3C421B43" w14:textId="77777777" w:rsidR="007B22C8" w:rsidRDefault="007B22C8"/>
  <w:p w14:paraId="4F1CBDE5" w14:textId="77777777" w:rsidR="007B22C8" w:rsidRDefault="007B22C8" w:rsidP="009479C9"/>
  <w:p w14:paraId="1CADCAE4" w14:textId="77777777" w:rsidR="00C10896" w:rsidRDefault="00C1089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3787E" w14:textId="77777777" w:rsidR="00CE73B7" w:rsidRDefault="00C34E3B" w:rsidP="008D7023">
    <w:pPr>
      <w:pStyle w:val="Bunntekst"/>
      <w:tabs>
        <w:tab w:val="left" w:pos="13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B3AF977" wp14:editId="00811F0E">
              <wp:simplePos x="0" y="0"/>
              <wp:positionH relativeFrom="column">
                <wp:posOffset>3856355</wp:posOffset>
              </wp:positionH>
              <wp:positionV relativeFrom="paragraph">
                <wp:posOffset>47625</wp:posOffset>
              </wp:positionV>
              <wp:extent cx="2897505" cy="287655"/>
              <wp:effectExtent l="0" t="0" r="0" b="0"/>
              <wp:wrapNone/>
              <wp:docPr id="170653229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7505" cy="2876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56201" w14:textId="77777777" w:rsidR="008D7023" w:rsidRPr="008D7023" w:rsidRDefault="008D7023" w:rsidP="00EE3F11">
                          <w:pPr>
                            <w:pStyle w:val="Normalparagraph"/>
                          </w:pPr>
                          <w:r w:rsidRPr="008D7023">
                            <w:rPr>
                              <w:b/>
                              <w:bCs/>
                              <w:i/>
                              <w:iCs/>
                            </w:rPr>
                            <w:t>Ut på vidda</w:t>
                          </w:r>
                          <w:r w:rsidRPr="008D7023">
                            <w:t xml:space="preserve"> – Lærings- og omsorgstjenester i reindrifte</w:t>
                          </w:r>
                          <w:r>
                            <w:t>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AF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3.65pt;margin-top:3.75pt;width:228.15pt;height:22.6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" filled="f" stroked="f" strokeweight=".5pt">
              <v:textbox inset="1mm,1mm,1mm,1mm">
                <w:txbxContent>
                  <w:p w14:paraId="76256201" w14:textId="77777777" w:rsidR="008D7023" w:rsidRPr="008D7023" w:rsidRDefault="008D7023" w:rsidP="00EE3F11">
                    <w:pPr>
                      <w:pStyle w:val="Normalparagraph"/>
                    </w:pPr>
                    <w:r w:rsidRPr="008D7023">
                      <w:rPr>
                        <w:b/>
                        <w:bCs/>
                        <w:i/>
                        <w:iCs/>
                      </w:rPr>
                      <w:t>Ut på vidda</w:t>
                    </w:r>
                    <w:r w:rsidRPr="008D7023">
                      <w:t xml:space="preserve"> – Lærings- og omsorgstjenester i reindrifte</w:t>
                    </w:r>
                    <w:r>
                      <w:t>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49100DF" wp14:editId="79DB7255">
              <wp:simplePos x="0" y="0"/>
              <wp:positionH relativeFrom="column">
                <wp:posOffset>-357505</wp:posOffset>
              </wp:positionH>
              <wp:positionV relativeFrom="paragraph">
                <wp:posOffset>23610</wp:posOffset>
              </wp:positionV>
              <wp:extent cx="1193800" cy="285750"/>
              <wp:effectExtent l="0" t="0" r="0" b="0"/>
              <wp:wrapNone/>
              <wp:docPr id="212489303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380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B13BDE" w14:textId="77777777" w:rsidR="008D7023" w:rsidRPr="00623004" w:rsidRDefault="008D7023" w:rsidP="008D7023">
                          <w:pPr>
                            <w:pStyle w:val="Bunntekst"/>
                            <w:rPr>
                              <w:sz w:val="24"/>
                              <w:szCs w:val="24"/>
                            </w:rPr>
                          </w:pPr>
                          <w:r w:rsidRPr="0062300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623004"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 w:rsidRPr="0062300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623004">
                            <w:rPr>
                              <w:sz w:val="24"/>
                              <w:szCs w:val="24"/>
                            </w:rPr>
                            <w:t>1</w:t>
                          </w:r>
                          <w:r w:rsidRPr="00623004"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  <w:p w14:paraId="50529D99" w14:textId="77777777" w:rsidR="008D7023" w:rsidRPr="00623004" w:rsidRDefault="008D7023" w:rsidP="008D702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100DF" id="_x0000_s1027" type="#_x0000_t202" style="position:absolute;margin-left:-28.15pt;margin-top:1.85pt;width:94pt;height:22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" filled="f" stroked="f" strokeweight=".5pt">
              <v:textbox>
                <w:txbxContent>
                  <w:p w14:paraId="5EB13BDE" w14:textId="77777777" w:rsidR="008D7023" w:rsidRPr="00623004" w:rsidRDefault="008D7023" w:rsidP="008D7023">
                    <w:pPr>
                      <w:pStyle w:val="Footer"/>
                      <w:rPr>
                        <w:sz w:val="24"/>
                        <w:szCs w:val="24"/>
                      </w:rPr>
                    </w:pPr>
                    <w:r w:rsidRPr="00623004">
                      <w:rPr>
                        <w:sz w:val="24"/>
                        <w:szCs w:val="24"/>
                      </w:rPr>
                      <w:fldChar w:fldCharType="begin"/>
                    </w:r>
                    <w:r w:rsidRPr="00623004"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 w:rsidRPr="00623004">
                      <w:rPr>
                        <w:sz w:val="24"/>
                        <w:szCs w:val="24"/>
                      </w:rPr>
                      <w:fldChar w:fldCharType="separate"/>
                    </w:r>
                    <w:r w:rsidRPr="00623004">
                      <w:rPr>
                        <w:sz w:val="24"/>
                        <w:szCs w:val="24"/>
                      </w:rPr>
                      <w:t>1</w:t>
                    </w:r>
                    <w:r w:rsidRPr="00623004">
                      <w:rPr>
                        <w:sz w:val="24"/>
                        <w:szCs w:val="24"/>
                      </w:rPr>
                      <w:fldChar w:fldCharType="end"/>
                    </w:r>
                  </w:p>
                  <w:p w14:paraId="50529D99" w14:textId="77777777" w:rsidR="008D7023" w:rsidRPr="00623004" w:rsidRDefault="008D7023" w:rsidP="008D7023"/>
                </w:txbxContent>
              </v:textbox>
            </v:shape>
          </w:pict>
        </mc:Fallback>
      </mc:AlternateContent>
    </w:r>
    <w:r w:rsidR="008D7023">
      <w:tab/>
    </w:r>
  </w:p>
  <w:p w14:paraId="43726705" w14:textId="77777777" w:rsidR="00CE73B7" w:rsidRDefault="00CE73B7">
    <w:pPr>
      <w:pStyle w:val="Bunntekst"/>
    </w:pPr>
  </w:p>
  <w:p w14:paraId="16E6FE5D" w14:textId="77777777" w:rsidR="00CE73B7" w:rsidRDefault="00CE73B7">
    <w:pPr>
      <w:pStyle w:val="Bunntekst"/>
    </w:pPr>
  </w:p>
  <w:p w14:paraId="36B8FD91" w14:textId="77777777" w:rsidR="00CE73B7" w:rsidRDefault="00CE73B7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842C5" w14:textId="77777777" w:rsidR="00EE3F11" w:rsidRDefault="00EE3F11">
    <w:pPr>
      <w:pStyle w:val="Bunntekst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2E3C656" wp14:editId="273CCDB3">
              <wp:simplePos x="0" y="0"/>
              <wp:positionH relativeFrom="column">
                <wp:posOffset>3856355</wp:posOffset>
              </wp:positionH>
              <wp:positionV relativeFrom="paragraph">
                <wp:posOffset>-416560</wp:posOffset>
              </wp:positionV>
              <wp:extent cx="2898000" cy="288000"/>
              <wp:effectExtent l="0" t="0" r="0" b="0"/>
              <wp:wrapNone/>
              <wp:docPr id="59017121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8000" cy="28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80DB82" w14:textId="77777777" w:rsidR="00EE3F11" w:rsidRPr="008D7023" w:rsidRDefault="00EE3F11" w:rsidP="00EE3F11">
                          <w:pPr>
                            <w:pStyle w:val="Normalparagraph"/>
                          </w:pPr>
                          <w:r w:rsidRPr="008D7023">
                            <w:rPr>
                              <w:b/>
                              <w:bCs/>
                              <w:i/>
                              <w:iCs/>
                            </w:rPr>
                            <w:t>Ut på vidda</w:t>
                          </w:r>
                          <w:r w:rsidRPr="008D7023">
                            <w:t xml:space="preserve"> – Lærings- og omsorgstjenester i reindrifte</w:t>
                          </w:r>
                          <w:r>
                            <w:t>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3C65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3.65pt;margin-top:-32.8pt;width:228.2pt;height:22.7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" filled="f" stroked="f" strokeweight=".5pt">
              <v:textbox inset="1mm,1mm,1mm,1mm">
                <w:txbxContent>
                  <w:p w14:paraId="7780DB82" w14:textId="77777777" w:rsidR="00EE3F11" w:rsidRPr="008D7023" w:rsidRDefault="00EE3F11" w:rsidP="00EE3F11">
                    <w:pPr>
                      <w:pStyle w:val="Normalparagraph"/>
                    </w:pPr>
                    <w:r w:rsidRPr="008D7023">
                      <w:rPr>
                        <w:b/>
                        <w:bCs/>
                        <w:i/>
                        <w:iCs/>
                      </w:rPr>
                      <w:t>Ut på vidda</w:t>
                    </w:r>
                    <w:r w:rsidRPr="008D7023">
                      <w:t xml:space="preserve"> – Lærings- og omsorgstjenester i reindrifte</w:t>
                    </w:r>
                    <w:r>
                      <w:t>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2AC1AA0" wp14:editId="7F865AB7">
              <wp:simplePos x="0" y="0"/>
              <wp:positionH relativeFrom="column">
                <wp:posOffset>-348503</wp:posOffset>
              </wp:positionH>
              <wp:positionV relativeFrom="paragraph">
                <wp:posOffset>-429895</wp:posOffset>
              </wp:positionV>
              <wp:extent cx="1193800" cy="285750"/>
              <wp:effectExtent l="0" t="0" r="0" b="0"/>
              <wp:wrapNone/>
              <wp:docPr id="185544020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380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DBFD29" w14:textId="77777777" w:rsidR="00EE3F11" w:rsidRPr="00623004" w:rsidRDefault="00EE3F11" w:rsidP="00EE3F11">
                          <w:pPr>
                            <w:pStyle w:val="Bunntekst"/>
                            <w:rPr>
                              <w:sz w:val="24"/>
                              <w:szCs w:val="24"/>
                            </w:rPr>
                          </w:pPr>
                          <w:r w:rsidRPr="0062300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623004"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 w:rsidRPr="0062300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623004">
                            <w:rPr>
                              <w:sz w:val="24"/>
                              <w:szCs w:val="24"/>
                            </w:rPr>
                            <w:t>1</w:t>
                          </w:r>
                          <w:r w:rsidRPr="00623004"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  <w:p w14:paraId="0F8BCE7C" w14:textId="77777777" w:rsidR="00EE3F11" w:rsidRPr="00623004" w:rsidRDefault="00EE3F11" w:rsidP="00EE3F1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AC1AA0" id="_x0000_s1029" type="#_x0000_t202" style="position:absolute;margin-left:-27.45pt;margin-top:-33.85pt;width:94pt;height:22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" filled="f" stroked="f" strokeweight=".5pt">
              <v:textbox>
                <w:txbxContent>
                  <w:p w14:paraId="21DBFD29" w14:textId="77777777" w:rsidR="00EE3F11" w:rsidRPr="00623004" w:rsidRDefault="00EE3F11" w:rsidP="00EE3F11">
                    <w:pPr>
                      <w:pStyle w:val="Footer"/>
                      <w:rPr>
                        <w:sz w:val="24"/>
                        <w:szCs w:val="24"/>
                      </w:rPr>
                    </w:pPr>
                    <w:r w:rsidRPr="00623004">
                      <w:rPr>
                        <w:sz w:val="24"/>
                        <w:szCs w:val="24"/>
                      </w:rPr>
                      <w:fldChar w:fldCharType="begin"/>
                    </w:r>
                    <w:r w:rsidRPr="00623004"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 w:rsidRPr="00623004">
                      <w:rPr>
                        <w:sz w:val="24"/>
                        <w:szCs w:val="24"/>
                      </w:rPr>
                      <w:fldChar w:fldCharType="separate"/>
                    </w:r>
                    <w:r w:rsidRPr="00623004">
                      <w:rPr>
                        <w:sz w:val="24"/>
                        <w:szCs w:val="24"/>
                      </w:rPr>
                      <w:t>1</w:t>
                    </w:r>
                    <w:r w:rsidRPr="00623004">
                      <w:rPr>
                        <w:sz w:val="24"/>
                        <w:szCs w:val="24"/>
                      </w:rPr>
                      <w:fldChar w:fldCharType="end"/>
                    </w:r>
                  </w:p>
                  <w:p w14:paraId="0F8BCE7C" w14:textId="77777777" w:rsidR="00EE3F11" w:rsidRPr="00623004" w:rsidRDefault="00EE3F11" w:rsidP="00EE3F11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798D0" w14:textId="77777777" w:rsidR="00270065" w:rsidRDefault="00270065" w:rsidP="00A00B53">
      <w:r>
        <w:separator/>
      </w:r>
    </w:p>
    <w:p w14:paraId="6F0E2CD7" w14:textId="77777777" w:rsidR="00270065" w:rsidRDefault="00270065"/>
    <w:p w14:paraId="0DDB350F" w14:textId="77777777" w:rsidR="00270065" w:rsidRDefault="00270065"/>
    <w:p w14:paraId="2D8F4B27" w14:textId="77777777" w:rsidR="00270065" w:rsidRDefault="00270065" w:rsidP="009479C9"/>
    <w:p w14:paraId="6D42F4AD" w14:textId="77777777" w:rsidR="00270065" w:rsidRDefault="00270065"/>
  </w:footnote>
  <w:footnote w:type="continuationSeparator" w:id="0">
    <w:p w14:paraId="014A862A" w14:textId="77777777" w:rsidR="00270065" w:rsidRDefault="00270065" w:rsidP="00A00B53">
      <w:r>
        <w:continuationSeparator/>
      </w:r>
    </w:p>
    <w:p w14:paraId="2309BA73" w14:textId="77777777" w:rsidR="00270065" w:rsidRDefault="00270065"/>
    <w:p w14:paraId="4742824E" w14:textId="77777777" w:rsidR="00270065" w:rsidRDefault="00270065"/>
    <w:p w14:paraId="5D8DB5F9" w14:textId="77777777" w:rsidR="00270065" w:rsidRDefault="00270065" w:rsidP="009479C9"/>
    <w:p w14:paraId="208B0C7E" w14:textId="77777777" w:rsidR="00270065" w:rsidRDefault="00270065"/>
  </w:footnote>
  <w:footnote w:type="continuationNotice" w:id="1">
    <w:p w14:paraId="502BA51C" w14:textId="77777777" w:rsidR="00270065" w:rsidRDefault="002700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B584F" w14:textId="77777777" w:rsidR="00A81932" w:rsidRPr="00EE3F11" w:rsidRDefault="00085B7A" w:rsidP="00EE3F11">
    <w:pPr>
      <w:pStyle w:val="Topptekst"/>
      <w:tabs>
        <w:tab w:val="clear" w:pos="4513"/>
        <w:tab w:val="clear" w:pos="9026"/>
        <w:tab w:val="center" w:pos="3341"/>
        <w:tab w:val="left" w:pos="3882"/>
        <w:tab w:val="left" w:pos="5040"/>
      </w:tabs>
      <w:rPr>
        <w:lang w:val="nb-NO"/>
      </w:rPr>
    </w:pPr>
    <w:r>
      <w:rPr>
        <w:noProof/>
      </w:rPr>
      <w:drawing>
        <wp:anchor distT="0" distB="0" distL="114300" distR="114300" simplePos="0" relativeHeight="251658246" behindDoc="0" locked="0" layoutInCell="1" allowOverlap="1" wp14:anchorId="44132804" wp14:editId="2DF2EB55">
          <wp:simplePos x="0" y="0"/>
          <wp:positionH relativeFrom="column">
            <wp:posOffset>5874328</wp:posOffset>
          </wp:positionH>
          <wp:positionV relativeFrom="paragraph">
            <wp:posOffset>-83127</wp:posOffset>
          </wp:positionV>
          <wp:extent cx="1151890" cy="4913630"/>
          <wp:effectExtent l="0" t="0" r="0" b="0"/>
          <wp:wrapNone/>
          <wp:docPr id="1218975688" name="Graphic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354240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890" cy="4913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141D9" w14:textId="77777777" w:rsidR="00265A63" w:rsidRDefault="005D69B3" w:rsidP="008D7023">
    <w:pPr>
      <w:pStyle w:val="Topptekst"/>
      <w:tabs>
        <w:tab w:val="clear" w:pos="4513"/>
        <w:tab w:val="clear" w:pos="9026"/>
        <w:tab w:val="left" w:pos="6040"/>
      </w:tabs>
    </w:pPr>
    <w:r>
      <w:rPr>
        <w:rFonts w:ascii="Poppins Medium" w:hAnsi="Poppins Medium" w:cs="Poppins Medium"/>
        <w:noProof/>
        <w:color w:val="3E322D"/>
        <w:sz w:val="28"/>
        <w:szCs w:val="28"/>
      </w:rPr>
      <w:drawing>
        <wp:anchor distT="0" distB="0" distL="114300" distR="114300" simplePos="0" relativeHeight="251658241" behindDoc="0" locked="0" layoutInCell="1" allowOverlap="1" wp14:anchorId="72BE0DE7" wp14:editId="00284DD5">
          <wp:simplePos x="0" y="0"/>
          <wp:positionH relativeFrom="column">
            <wp:posOffset>4516755</wp:posOffset>
          </wp:positionH>
          <wp:positionV relativeFrom="page">
            <wp:posOffset>483235</wp:posOffset>
          </wp:positionV>
          <wp:extent cx="1193800" cy="1193800"/>
          <wp:effectExtent l="0" t="0" r="0" b="0"/>
          <wp:wrapNone/>
          <wp:docPr id="854130750" name="Picture 2" descr="A blue circle with a tent and fi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4130750" name="Picture 2" descr="A blue circle with a tent and fir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800" cy="119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53EA20C" wp14:editId="6EDB6CA4">
          <wp:simplePos x="0" y="0"/>
          <wp:positionH relativeFrom="column">
            <wp:posOffset>5895340</wp:posOffset>
          </wp:positionH>
          <wp:positionV relativeFrom="paragraph">
            <wp:posOffset>-50912</wp:posOffset>
          </wp:positionV>
          <wp:extent cx="1151890" cy="4913630"/>
          <wp:effectExtent l="0" t="0" r="0" b="0"/>
          <wp:wrapNone/>
          <wp:docPr id="2058354240" name="Graphic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354240" name="Graphic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890" cy="4913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7023">
      <w:tab/>
    </w:r>
  </w:p>
  <w:tbl>
    <w:tblPr>
      <w:tblStyle w:val="Tabellrutenet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39"/>
      <w:gridCol w:w="3340"/>
    </w:tblGrid>
    <w:tr w:rsidR="00265A63" w14:paraId="04A3EFAE" w14:textId="77777777" w:rsidTr="005D69B3">
      <w:trPr>
        <w:trHeight w:val="2098"/>
      </w:trPr>
      <w:tc>
        <w:tcPr>
          <w:tcW w:w="3339" w:type="dxa"/>
        </w:tcPr>
        <w:p w14:paraId="420808DC" w14:textId="77777777" w:rsidR="00265A63" w:rsidRDefault="00265A63" w:rsidP="005C4263">
          <w:pPr>
            <w:pStyle w:val="Topptekst"/>
            <w:jc w:val="right"/>
          </w:pPr>
        </w:p>
      </w:tc>
      <w:tc>
        <w:tcPr>
          <w:tcW w:w="3340" w:type="dxa"/>
        </w:tcPr>
        <w:p w14:paraId="4948B065" w14:textId="77777777" w:rsidR="00265A63" w:rsidRDefault="00265A63" w:rsidP="005C4263">
          <w:pPr>
            <w:pStyle w:val="Topptekst"/>
            <w:jc w:val="center"/>
          </w:pPr>
        </w:p>
      </w:tc>
    </w:tr>
  </w:tbl>
  <w:p w14:paraId="202EA9A6" w14:textId="77777777" w:rsidR="00083D19" w:rsidRDefault="00083D1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DAC8CF9A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EA11EB"/>
    <w:multiLevelType w:val="hybridMultilevel"/>
    <w:tmpl w:val="1AB03E18"/>
    <w:lvl w:ilvl="0" w:tplc="99920E50">
      <w:start w:val="1"/>
      <w:numFmt w:val="decimal"/>
      <w:pStyle w:val="Nummberliste"/>
      <w:lvlText w:val="%1."/>
      <w:lvlJc w:val="left"/>
      <w:pPr>
        <w:ind w:left="357" w:hanging="2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712B3"/>
    <w:multiLevelType w:val="multilevel"/>
    <w:tmpl w:val="24567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6A5D68"/>
    <w:multiLevelType w:val="multilevel"/>
    <w:tmpl w:val="EE8ABA2C"/>
    <w:styleLink w:val="CurrentList2"/>
    <w:lvl w:ilvl="0">
      <w:start w:val="1"/>
      <w:numFmt w:val="decimal"/>
      <w:lvlText w:val="%1."/>
      <w:lvlJc w:val="left"/>
      <w:pPr>
        <w:ind w:left="2851" w:hanging="360"/>
      </w:pPr>
    </w:lvl>
    <w:lvl w:ilvl="1">
      <w:start w:val="1"/>
      <w:numFmt w:val="lowerLetter"/>
      <w:lvlText w:val="%2."/>
      <w:lvlJc w:val="left"/>
      <w:pPr>
        <w:ind w:left="3571" w:hanging="360"/>
      </w:pPr>
    </w:lvl>
    <w:lvl w:ilvl="2">
      <w:start w:val="1"/>
      <w:numFmt w:val="lowerRoman"/>
      <w:lvlText w:val="%3."/>
      <w:lvlJc w:val="right"/>
      <w:pPr>
        <w:ind w:left="4291" w:hanging="180"/>
      </w:pPr>
    </w:lvl>
    <w:lvl w:ilvl="3">
      <w:start w:val="1"/>
      <w:numFmt w:val="decimal"/>
      <w:lvlText w:val="%4."/>
      <w:lvlJc w:val="left"/>
      <w:pPr>
        <w:ind w:left="5011" w:hanging="360"/>
      </w:pPr>
    </w:lvl>
    <w:lvl w:ilvl="4">
      <w:start w:val="1"/>
      <w:numFmt w:val="lowerLetter"/>
      <w:lvlText w:val="%5."/>
      <w:lvlJc w:val="left"/>
      <w:pPr>
        <w:ind w:left="5731" w:hanging="360"/>
      </w:pPr>
    </w:lvl>
    <w:lvl w:ilvl="5">
      <w:start w:val="1"/>
      <w:numFmt w:val="lowerRoman"/>
      <w:lvlText w:val="%6."/>
      <w:lvlJc w:val="right"/>
      <w:pPr>
        <w:ind w:left="6451" w:hanging="180"/>
      </w:pPr>
    </w:lvl>
    <w:lvl w:ilvl="6">
      <w:start w:val="1"/>
      <w:numFmt w:val="decimal"/>
      <w:lvlText w:val="%7."/>
      <w:lvlJc w:val="left"/>
      <w:pPr>
        <w:ind w:left="7171" w:hanging="360"/>
      </w:pPr>
    </w:lvl>
    <w:lvl w:ilvl="7">
      <w:start w:val="1"/>
      <w:numFmt w:val="lowerLetter"/>
      <w:lvlText w:val="%8."/>
      <w:lvlJc w:val="left"/>
      <w:pPr>
        <w:ind w:left="7891" w:hanging="360"/>
      </w:pPr>
    </w:lvl>
    <w:lvl w:ilvl="8">
      <w:start w:val="1"/>
      <w:numFmt w:val="lowerRoman"/>
      <w:lvlText w:val="%9."/>
      <w:lvlJc w:val="right"/>
      <w:pPr>
        <w:ind w:left="8611" w:hanging="180"/>
      </w:pPr>
    </w:lvl>
  </w:abstractNum>
  <w:abstractNum w:abstractNumId="4" w15:restartNumberingAfterBreak="0">
    <w:nsid w:val="5D073063"/>
    <w:multiLevelType w:val="multilevel"/>
    <w:tmpl w:val="803059E8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5F2B55"/>
    <w:multiLevelType w:val="hybridMultilevel"/>
    <w:tmpl w:val="1A128F96"/>
    <w:lvl w:ilvl="0" w:tplc="104234BA">
      <w:start w:val="1"/>
      <w:numFmt w:val="bullet"/>
      <w:pStyle w:val="Listeavsnit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03789677">
    <w:abstractNumId w:val="5"/>
  </w:num>
  <w:num w:numId="2" w16cid:durableId="258606463">
    <w:abstractNumId w:val="4"/>
  </w:num>
  <w:num w:numId="3" w16cid:durableId="886911248">
    <w:abstractNumId w:val="3"/>
  </w:num>
  <w:num w:numId="4" w16cid:durableId="1198011077">
    <w:abstractNumId w:val="0"/>
  </w:num>
  <w:num w:numId="5" w16cid:durableId="1311523914">
    <w:abstractNumId w:val="1"/>
  </w:num>
  <w:num w:numId="6" w16cid:durableId="1927953623">
    <w:abstractNumId w:val="2"/>
    <w:lvlOverride w:ilvl="0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activeWritingStyle w:appName="MSWord" w:lang="en-GB" w:vendorID="64" w:dllVersion="0" w:nlCheck="1" w:checkStyle="0"/>
  <w:activeWritingStyle w:appName="MSWord" w:lang="nb-NO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7CC"/>
    <w:rsid w:val="000175C2"/>
    <w:rsid w:val="000363EE"/>
    <w:rsid w:val="00037C53"/>
    <w:rsid w:val="000518A8"/>
    <w:rsid w:val="000539E8"/>
    <w:rsid w:val="00083D19"/>
    <w:rsid w:val="00085B7A"/>
    <w:rsid w:val="000A5120"/>
    <w:rsid w:val="000A6B6D"/>
    <w:rsid w:val="000D43EF"/>
    <w:rsid w:val="000D520A"/>
    <w:rsid w:val="000D678A"/>
    <w:rsid w:val="000D79BF"/>
    <w:rsid w:val="000E07CC"/>
    <w:rsid w:val="000E1104"/>
    <w:rsid w:val="000E178A"/>
    <w:rsid w:val="00101D27"/>
    <w:rsid w:val="00102018"/>
    <w:rsid w:val="00125C51"/>
    <w:rsid w:val="00137EFB"/>
    <w:rsid w:val="001619A6"/>
    <w:rsid w:val="0016407A"/>
    <w:rsid w:val="00166EE2"/>
    <w:rsid w:val="00197CD0"/>
    <w:rsid w:val="001B6929"/>
    <w:rsid w:val="001C08C0"/>
    <w:rsid w:val="001C51BC"/>
    <w:rsid w:val="001C6EB6"/>
    <w:rsid w:val="001E2E5F"/>
    <w:rsid w:val="001E35FF"/>
    <w:rsid w:val="00200F93"/>
    <w:rsid w:val="00213F5B"/>
    <w:rsid w:val="00244ACE"/>
    <w:rsid w:val="00265A63"/>
    <w:rsid w:val="00270065"/>
    <w:rsid w:val="002917BE"/>
    <w:rsid w:val="00292C17"/>
    <w:rsid w:val="002939A6"/>
    <w:rsid w:val="002943DC"/>
    <w:rsid w:val="002A4DF0"/>
    <w:rsid w:val="002A54C0"/>
    <w:rsid w:val="002B1624"/>
    <w:rsid w:val="002D36EE"/>
    <w:rsid w:val="002D4299"/>
    <w:rsid w:val="002D7CFA"/>
    <w:rsid w:val="002E18B5"/>
    <w:rsid w:val="002E467C"/>
    <w:rsid w:val="002E6777"/>
    <w:rsid w:val="002F2C63"/>
    <w:rsid w:val="00302C84"/>
    <w:rsid w:val="00312147"/>
    <w:rsid w:val="00314B12"/>
    <w:rsid w:val="00315C23"/>
    <w:rsid w:val="00321732"/>
    <w:rsid w:val="00321E53"/>
    <w:rsid w:val="00323085"/>
    <w:rsid w:val="0033443B"/>
    <w:rsid w:val="00334984"/>
    <w:rsid w:val="00347D18"/>
    <w:rsid w:val="00352CC7"/>
    <w:rsid w:val="00362867"/>
    <w:rsid w:val="00365802"/>
    <w:rsid w:val="00366E28"/>
    <w:rsid w:val="00385579"/>
    <w:rsid w:val="003A786C"/>
    <w:rsid w:val="003B461F"/>
    <w:rsid w:val="003B5CAB"/>
    <w:rsid w:val="003B7099"/>
    <w:rsid w:val="003D1AD9"/>
    <w:rsid w:val="003D4C5F"/>
    <w:rsid w:val="003D71E5"/>
    <w:rsid w:val="003E2EB1"/>
    <w:rsid w:val="003F70C3"/>
    <w:rsid w:val="00404296"/>
    <w:rsid w:val="004251D3"/>
    <w:rsid w:val="00430D9B"/>
    <w:rsid w:val="004347BE"/>
    <w:rsid w:val="0044734D"/>
    <w:rsid w:val="004515A3"/>
    <w:rsid w:val="004525AB"/>
    <w:rsid w:val="00452FCB"/>
    <w:rsid w:val="00464568"/>
    <w:rsid w:val="004A2C27"/>
    <w:rsid w:val="004B1103"/>
    <w:rsid w:val="004C4D3B"/>
    <w:rsid w:val="004E088C"/>
    <w:rsid w:val="0053179D"/>
    <w:rsid w:val="00537A62"/>
    <w:rsid w:val="0054054A"/>
    <w:rsid w:val="005673A5"/>
    <w:rsid w:val="00585D5C"/>
    <w:rsid w:val="005962F8"/>
    <w:rsid w:val="005A2CD2"/>
    <w:rsid w:val="005C4263"/>
    <w:rsid w:val="005D4E1A"/>
    <w:rsid w:val="005D69B3"/>
    <w:rsid w:val="005D69BA"/>
    <w:rsid w:val="005D7E3D"/>
    <w:rsid w:val="005F70EE"/>
    <w:rsid w:val="00605D4C"/>
    <w:rsid w:val="00623004"/>
    <w:rsid w:val="00665F31"/>
    <w:rsid w:val="006754EF"/>
    <w:rsid w:val="00682A18"/>
    <w:rsid w:val="0069182C"/>
    <w:rsid w:val="006A5EA3"/>
    <w:rsid w:val="006C664C"/>
    <w:rsid w:val="006D16CD"/>
    <w:rsid w:val="006E121A"/>
    <w:rsid w:val="006E5B9E"/>
    <w:rsid w:val="006E6758"/>
    <w:rsid w:val="006E715C"/>
    <w:rsid w:val="00714EAC"/>
    <w:rsid w:val="007169E9"/>
    <w:rsid w:val="00746BBB"/>
    <w:rsid w:val="007600A1"/>
    <w:rsid w:val="00777DA0"/>
    <w:rsid w:val="00781917"/>
    <w:rsid w:val="00783D1F"/>
    <w:rsid w:val="00791DF3"/>
    <w:rsid w:val="007A01AF"/>
    <w:rsid w:val="007A2B2C"/>
    <w:rsid w:val="007A6B95"/>
    <w:rsid w:val="007B052C"/>
    <w:rsid w:val="007B22C8"/>
    <w:rsid w:val="007D0ADE"/>
    <w:rsid w:val="007D1469"/>
    <w:rsid w:val="007D4E35"/>
    <w:rsid w:val="007E04A8"/>
    <w:rsid w:val="007E4B6F"/>
    <w:rsid w:val="007F73BE"/>
    <w:rsid w:val="00800D44"/>
    <w:rsid w:val="00803496"/>
    <w:rsid w:val="008075E5"/>
    <w:rsid w:val="00821896"/>
    <w:rsid w:val="0082522F"/>
    <w:rsid w:val="00831399"/>
    <w:rsid w:val="008423EE"/>
    <w:rsid w:val="0084703E"/>
    <w:rsid w:val="0085099A"/>
    <w:rsid w:val="008854E7"/>
    <w:rsid w:val="0089477D"/>
    <w:rsid w:val="00894EF7"/>
    <w:rsid w:val="008D7023"/>
    <w:rsid w:val="00922C1A"/>
    <w:rsid w:val="009241DF"/>
    <w:rsid w:val="009302B2"/>
    <w:rsid w:val="009437D1"/>
    <w:rsid w:val="00945255"/>
    <w:rsid w:val="009454AB"/>
    <w:rsid w:val="009479C9"/>
    <w:rsid w:val="009661C5"/>
    <w:rsid w:val="009758CC"/>
    <w:rsid w:val="0098419A"/>
    <w:rsid w:val="00994B1D"/>
    <w:rsid w:val="009A4909"/>
    <w:rsid w:val="009C63B8"/>
    <w:rsid w:val="009D2B52"/>
    <w:rsid w:val="009D32B0"/>
    <w:rsid w:val="009E10C8"/>
    <w:rsid w:val="009E38E2"/>
    <w:rsid w:val="00A00B53"/>
    <w:rsid w:val="00A04697"/>
    <w:rsid w:val="00A068B1"/>
    <w:rsid w:val="00A17535"/>
    <w:rsid w:val="00A2124A"/>
    <w:rsid w:val="00A23ECD"/>
    <w:rsid w:val="00A25AB4"/>
    <w:rsid w:val="00A37D02"/>
    <w:rsid w:val="00A76848"/>
    <w:rsid w:val="00A81932"/>
    <w:rsid w:val="00A87277"/>
    <w:rsid w:val="00A936F4"/>
    <w:rsid w:val="00AA4C98"/>
    <w:rsid w:val="00AB0419"/>
    <w:rsid w:val="00AB2AB8"/>
    <w:rsid w:val="00AC2F08"/>
    <w:rsid w:val="00AF34EA"/>
    <w:rsid w:val="00B10BB6"/>
    <w:rsid w:val="00B157D2"/>
    <w:rsid w:val="00B24192"/>
    <w:rsid w:val="00B67282"/>
    <w:rsid w:val="00B72A3A"/>
    <w:rsid w:val="00B762FA"/>
    <w:rsid w:val="00BC43C2"/>
    <w:rsid w:val="00BF4159"/>
    <w:rsid w:val="00BF4935"/>
    <w:rsid w:val="00BF6C9B"/>
    <w:rsid w:val="00C10896"/>
    <w:rsid w:val="00C12EBC"/>
    <w:rsid w:val="00C14FDE"/>
    <w:rsid w:val="00C15FB6"/>
    <w:rsid w:val="00C34E3B"/>
    <w:rsid w:val="00C36F50"/>
    <w:rsid w:val="00C45B50"/>
    <w:rsid w:val="00C5776A"/>
    <w:rsid w:val="00C64585"/>
    <w:rsid w:val="00C65C53"/>
    <w:rsid w:val="00C75A45"/>
    <w:rsid w:val="00C77CFC"/>
    <w:rsid w:val="00C84D87"/>
    <w:rsid w:val="00C9006F"/>
    <w:rsid w:val="00CA7AE4"/>
    <w:rsid w:val="00CB09C8"/>
    <w:rsid w:val="00CB3EFC"/>
    <w:rsid w:val="00CB5B05"/>
    <w:rsid w:val="00CB6D11"/>
    <w:rsid w:val="00CD237E"/>
    <w:rsid w:val="00CE591E"/>
    <w:rsid w:val="00CE62FF"/>
    <w:rsid w:val="00CE73B7"/>
    <w:rsid w:val="00CF147C"/>
    <w:rsid w:val="00D242C7"/>
    <w:rsid w:val="00D24A12"/>
    <w:rsid w:val="00D25650"/>
    <w:rsid w:val="00D25E40"/>
    <w:rsid w:val="00D2790A"/>
    <w:rsid w:val="00D40D9F"/>
    <w:rsid w:val="00D4543C"/>
    <w:rsid w:val="00D66AD8"/>
    <w:rsid w:val="00D823ED"/>
    <w:rsid w:val="00D854B1"/>
    <w:rsid w:val="00DA6305"/>
    <w:rsid w:val="00DB68FB"/>
    <w:rsid w:val="00DD12F6"/>
    <w:rsid w:val="00DD5D8A"/>
    <w:rsid w:val="00DD67AE"/>
    <w:rsid w:val="00DE47E1"/>
    <w:rsid w:val="00DE5712"/>
    <w:rsid w:val="00E335AC"/>
    <w:rsid w:val="00E416C9"/>
    <w:rsid w:val="00E4587C"/>
    <w:rsid w:val="00E545F4"/>
    <w:rsid w:val="00E62B36"/>
    <w:rsid w:val="00E64C7D"/>
    <w:rsid w:val="00E7005D"/>
    <w:rsid w:val="00E77C2C"/>
    <w:rsid w:val="00E834F4"/>
    <w:rsid w:val="00E86004"/>
    <w:rsid w:val="00EA0120"/>
    <w:rsid w:val="00EA7715"/>
    <w:rsid w:val="00EB6A0B"/>
    <w:rsid w:val="00ED51C4"/>
    <w:rsid w:val="00EE3F11"/>
    <w:rsid w:val="00F012F1"/>
    <w:rsid w:val="00F124A7"/>
    <w:rsid w:val="00F25F4E"/>
    <w:rsid w:val="00F30CB1"/>
    <w:rsid w:val="00F33737"/>
    <w:rsid w:val="00F5658D"/>
    <w:rsid w:val="00F567FE"/>
    <w:rsid w:val="00F7189B"/>
    <w:rsid w:val="00F73483"/>
    <w:rsid w:val="00F82191"/>
    <w:rsid w:val="00F82AF3"/>
    <w:rsid w:val="00F9307E"/>
    <w:rsid w:val="00F971B6"/>
    <w:rsid w:val="00FA35F6"/>
    <w:rsid w:val="00FB2FD9"/>
    <w:rsid w:val="00FB704F"/>
    <w:rsid w:val="00FE754C"/>
    <w:rsid w:val="4FB79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8DAB4B"/>
  <w15:docId w15:val="{E510C057-4AAB-4D39-B9B7-B7E026E26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 Condensed" w:eastAsiaTheme="minorHAnsi" w:hAnsi="Roboto Condensed" w:cs="Poppins"/>
        <w:color w:val="1239A6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64568"/>
  </w:style>
  <w:style w:type="paragraph" w:styleId="Overskrift1">
    <w:name w:val="heading 1"/>
    <w:basedOn w:val="BasicParagraph"/>
    <w:next w:val="Normal"/>
    <w:link w:val="Overskrift1Tegn"/>
    <w:uiPriority w:val="9"/>
    <w:qFormat/>
    <w:rsid w:val="00EE3F11"/>
    <w:pPr>
      <w:spacing w:before="120" w:after="240" w:line="252" w:lineRule="auto"/>
      <w:outlineLvl w:val="0"/>
    </w:pPr>
    <w:rPr>
      <w:rFonts w:ascii="Roboto Condensed" w:hAnsi="Roboto Condensed" w:cs="Poppins Medium"/>
      <w:b/>
      <w:bCs/>
      <w:noProof/>
      <w:color w:val="1239A6"/>
      <w:sz w:val="30"/>
      <w:szCs w:val="3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E5B9E"/>
    <w:pPr>
      <w:spacing w:before="240" w:after="200" w:line="250" w:lineRule="auto"/>
      <w:outlineLvl w:val="1"/>
    </w:pPr>
    <w:rPr>
      <w:b/>
      <w:bCs/>
      <w:sz w:val="24"/>
      <w:szCs w:val="24"/>
      <w:lang w:val="nb-NO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E5B9E"/>
    <w:pPr>
      <w:keepNext/>
      <w:keepLines/>
      <w:spacing w:before="240" w:after="200" w:line="250" w:lineRule="auto"/>
      <w:outlineLvl w:val="2"/>
    </w:pPr>
    <w:rPr>
      <w:rFonts w:eastAsiaTheme="majorEastAsia" w:cs="Poppins Medium"/>
      <w:b/>
      <w:sz w:val="22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Overskrift21">
    <w:name w:val="Overskrift 21"/>
    <w:basedOn w:val="Normal"/>
    <w:uiPriority w:val="99"/>
    <w:rsid w:val="00F9307E"/>
    <w:pPr>
      <w:suppressAutoHyphens/>
      <w:autoSpaceDE w:val="0"/>
      <w:autoSpaceDN w:val="0"/>
      <w:adjustRightInd w:val="0"/>
      <w:spacing w:line="860" w:lineRule="atLeast"/>
      <w:textAlignment w:val="center"/>
    </w:pPr>
    <w:rPr>
      <w:rFonts w:ascii="Overpass-Bold" w:hAnsi="Overpass-Bold" w:cs="Overpass-Bold"/>
      <w:b/>
      <w:bCs/>
      <w:color w:val="000000"/>
      <w:sz w:val="80"/>
      <w:szCs w:val="80"/>
    </w:rPr>
  </w:style>
  <w:style w:type="paragraph" w:customStyle="1" w:styleId="NoParagraphStyle">
    <w:name w:val="[No Paragraph Style]"/>
    <w:link w:val="NoParagraphStyleChar"/>
    <w:rsid w:val="00F9307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nb-NO"/>
    </w:rPr>
  </w:style>
  <w:style w:type="paragraph" w:customStyle="1" w:styleId="BasicParagraph">
    <w:name w:val="[Basic Paragraph]"/>
    <w:basedOn w:val="NoParagraphStyle"/>
    <w:link w:val="BasicParagraphChar"/>
    <w:uiPriority w:val="99"/>
    <w:rsid w:val="00F9307E"/>
  </w:style>
  <w:style w:type="character" w:customStyle="1" w:styleId="Overskrift1Tegn">
    <w:name w:val="Overskrift 1 Tegn"/>
    <w:basedOn w:val="Standardskriftforavsnitt"/>
    <w:link w:val="Overskrift1"/>
    <w:uiPriority w:val="9"/>
    <w:rsid w:val="00EE3F11"/>
    <w:rPr>
      <w:rFonts w:cs="Poppins Medium"/>
      <w:b/>
      <w:bCs/>
      <w:noProof/>
      <w:sz w:val="30"/>
      <w:szCs w:val="30"/>
      <w:lang w:val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E5B9E"/>
    <w:rPr>
      <w:b/>
      <w:bCs/>
      <w:sz w:val="24"/>
      <w:szCs w:val="24"/>
      <w:lang w:val="nb-NO"/>
    </w:rPr>
  </w:style>
  <w:style w:type="paragraph" w:styleId="Topptekst">
    <w:name w:val="header"/>
    <w:basedOn w:val="Normal"/>
    <w:link w:val="TopptekstTegn"/>
    <w:uiPriority w:val="99"/>
    <w:unhideWhenUsed/>
    <w:rsid w:val="00A00B53"/>
    <w:pPr>
      <w:tabs>
        <w:tab w:val="center" w:pos="4513"/>
        <w:tab w:val="right" w:pos="902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00B53"/>
  </w:style>
  <w:style w:type="paragraph" w:styleId="Bunntekst">
    <w:name w:val="footer"/>
    <w:basedOn w:val="Normal"/>
    <w:link w:val="BunntekstTegn"/>
    <w:uiPriority w:val="99"/>
    <w:unhideWhenUsed/>
    <w:rsid w:val="00A00B53"/>
    <w:pPr>
      <w:tabs>
        <w:tab w:val="center" w:pos="4513"/>
        <w:tab w:val="right" w:pos="902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00B53"/>
  </w:style>
  <w:style w:type="character" w:styleId="Sidetall">
    <w:name w:val="page number"/>
    <w:basedOn w:val="Standardskriftforavsnitt"/>
    <w:uiPriority w:val="99"/>
    <w:semiHidden/>
    <w:unhideWhenUsed/>
    <w:rsid w:val="00E834F4"/>
  </w:style>
  <w:style w:type="character" w:customStyle="1" w:styleId="Overskrift3Tegn">
    <w:name w:val="Overskrift 3 Tegn"/>
    <w:basedOn w:val="Standardskriftforavsnitt"/>
    <w:link w:val="Overskrift3"/>
    <w:uiPriority w:val="9"/>
    <w:rsid w:val="006E5B9E"/>
    <w:rPr>
      <w:rFonts w:eastAsiaTheme="majorEastAsia" w:cs="Poppins Medium"/>
      <w:b/>
      <w:sz w:val="22"/>
      <w:lang w:val="nb-NO"/>
    </w:rPr>
  </w:style>
  <w:style w:type="character" w:styleId="Plassholdertekst">
    <w:name w:val="Placeholder Text"/>
    <w:basedOn w:val="Standardskriftforavsnitt"/>
    <w:uiPriority w:val="99"/>
    <w:semiHidden/>
    <w:rsid w:val="002D36EE"/>
    <w:rPr>
      <w:color w:val="808080"/>
    </w:rPr>
  </w:style>
  <w:style w:type="character" w:styleId="Sterk">
    <w:name w:val="Strong"/>
    <w:basedOn w:val="Standardskriftforavsnitt"/>
    <w:uiPriority w:val="22"/>
    <w:rsid w:val="00DD12F6"/>
    <w:rPr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D24A12"/>
    <w:pPr>
      <w:spacing w:before="200" w:after="120" w:line="260" w:lineRule="exact"/>
      <w:ind w:left="737"/>
    </w:pPr>
    <w:rPr>
      <w:sz w:val="22"/>
      <w:szCs w:val="22"/>
      <w:lang w:val="nb-NO"/>
    </w:rPr>
  </w:style>
  <w:style w:type="character" w:customStyle="1" w:styleId="SitatTegn">
    <w:name w:val="Sitat Tegn"/>
    <w:basedOn w:val="Standardskriftforavsnitt"/>
    <w:link w:val="Sitat"/>
    <w:uiPriority w:val="29"/>
    <w:rsid w:val="00D24A12"/>
    <w:rPr>
      <w:sz w:val="22"/>
      <w:szCs w:val="22"/>
      <w:lang w:val="nb-NO"/>
    </w:rPr>
  </w:style>
  <w:style w:type="paragraph" w:styleId="Sterktsitat">
    <w:name w:val="Intense Quote"/>
    <w:basedOn w:val="Normal"/>
    <w:next w:val="Normal"/>
    <w:link w:val="SterktsitatTegn"/>
    <w:uiPriority w:val="30"/>
    <w:rsid w:val="00DD12F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DD12F6"/>
    <w:rPr>
      <w:i/>
      <w:iCs/>
      <w:color w:val="4472C4" w:themeColor="accent1"/>
    </w:rPr>
  </w:style>
  <w:style w:type="numbering" w:customStyle="1" w:styleId="CurrentList1">
    <w:name w:val="Current List1"/>
    <w:uiPriority w:val="99"/>
    <w:rsid w:val="006C664C"/>
    <w:pPr>
      <w:numPr>
        <w:numId w:val="2"/>
      </w:numPr>
    </w:pPr>
  </w:style>
  <w:style w:type="paragraph" w:styleId="Listeavsnitt">
    <w:name w:val="List Paragraph"/>
    <w:basedOn w:val="BasicParagraph"/>
    <w:link w:val="ListeavsnittTegn"/>
    <w:uiPriority w:val="34"/>
    <w:rsid w:val="00CB09C8"/>
    <w:pPr>
      <w:numPr>
        <w:numId w:val="1"/>
      </w:numPr>
      <w:suppressAutoHyphens/>
      <w:spacing w:line="216" w:lineRule="auto"/>
      <w:ind w:left="1077" w:right="2665" w:hanging="357"/>
    </w:pPr>
    <w:rPr>
      <w:rFonts w:ascii="Roboto Condensed" w:hAnsi="Roboto Condensed" w:cs="Poppins"/>
      <w:color w:val="2546AC"/>
    </w:rPr>
  </w:style>
  <w:style w:type="paragraph" w:customStyle="1" w:styleId="Bulletlist">
    <w:name w:val="Bullet list"/>
    <w:basedOn w:val="Listeavsnitt"/>
    <w:link w:val="BulletlistChar"/>
    <w:rsid w:val="00945255"/>
  </w:style>
  <w:style w:type="character" w:styleId="Hyperkobling">
    <w:name w:val="Hyperlink"/>
    <w:basedOn w:val="Standardskriftforavsnitt"/>
    <w:uiPriority w:val="99"/>
    <w:unhideWhenUsed/>
    <w:rsid w:val="007E04A8"/>
    <w:rPr>
      <w:color w:val="000000" w:themeColor="text1"/>
      <w:u w:val="single"/>
      <w:bdr w:val="none" w:sz="0" w:space="0" w:color="auto"/>
    </w:rPr>
  </w:style>
  <w:style w:type="character" w:styleId="Ulstomtale">
    <w:name w:val="Unresolved Mention"/>
    <w:basedOn w:val="Standardskriftforavsnitt"/>
    <w:uiPriority w:val="99"/>
    <w:semiHidden/>
    <w:unhideWhenUsed/>
    <w:rsid w:val="00315C23"/>
    <w:rPr>
      <w:color w:val="605E5C"/>
      <w:shd w:val="clear" w:color="auto" w:fill="E1DFDD"/>
    </w:rPr>
  </w:style>
  <w:style w:type="paragraph" w:styleId="Tittel">
    <w:name w:val="Title"/>
    <w:basedOn w:val="Normal"/>
    <w:next w:val="Normal"/>
    <w:link w:val="TittelTegn"/>
    <w:uiPriority w:val="10"/>
    <w:rsid w:val="0010201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020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tyle1">
    <w:name w:val="Style1"/>
    <w:basedOn w:val="Overskrift1Tegn"/>
    <w:uiPriority w:val="1"/>
    <w:rsid w:val="00C9006F"/>
    <w:rPr>
      <w:rFonts w:ascii="Poppins" w:eastAsiaTheme="majorEastAsia" w:hAnsi="Poppins" w:cstheme="majorBidi"/>
      <w:b/>
      <w:bCs/>
      <w:noProof/>
      <w:color w:val="000000" w:themeColor="text1"/>
      <w:kern w:val="0"/>
      <w:sz w:val="20"/>
      <w:szCs w:val="32"/>
      <w:lang w:val="nb-NO"/>
    </w:rPr>
  </w:style>
  <w:style w:type="paragraph" w:customStyle="1" w:styleId="Ingress">
    <w:name w:val="Ingress"/>
    <w:basedOn w:val="Normal"/>
    <w:link w:val="IngressChar"/>
    <w:qFormat/>
    <w:rsid w:val="0098419A"/>
    <w:pPr>
      <w:spacing w:after="320" w:line="288" w:lineRule="exact"/>
    </w:pPr>
    <w:rPr>
      <w:sz w:val="24"/>
      <w:szCs w:val="24"/>
    </w:rPr>
  </w:style>
  <w:style w:type="paragraph" w:customStyle="1" w:styleId="Normalparagraph">
    <w:name w:val="Normal paragraph"/>
    <w:basedOn w:val="BasicParagraph"/>
    <w:link w:val="NormalparagraphChar"/>
    <w:qFormat/>
    <w:rsid w:val="00EE3F11"/>
    <w:pPr>
      <w:suppressAutoHyphens/>
      <w:spacing w:after="230" w:line="247" w:lineRule="auto"/>
    </w:pPr>
    <w:rPr>
      <w:rFonts w:ascii="Roboto Condensed" w:hAnsi="Roboto Condensed" w:cs="Poppins"/>
      <w:color w:val="1239A6"/>
    </w:rPr>
  </w:style>
  <w:style w:type="character" w:customStyle="1" w:styleId="IngressChar">
    <w:name w:val="Ingress Char"/>
    <w:basedOn w:val="SitatTegn"/>
    <w:link w:val="Ingress"/>
    <w:rsid w:val="0098419A"/>
    <w:rPr>
      <w:rFonts w:ascii="Plus Jakarta Sans SemiBold" w:hAnsi="Plus Jakarta Sans SemiBold" w:cs="Poppins"/>
      <w:iCs/>
      <w:color w:val="3E322D"/>
      <w:sz w:val="24"/>
      <w:szCs w:val="24"/>
      <w:lang w:val="nb-NO"/>
    </w:rPr>
  </w:style>
  <w:style w:type="character" w:customStyle="1" w:styleId="NormalparagraphChar">
    <w:name w:val="Normal paragraph Char"/>
    <w:basedOn w:val="IngressChar"/>
    <w:link w:val="Normalparagraph"/>
    <w:rsid w:val="00EE3F11"/>
    <w:rPr>
      <w:rFonts w:ascii="Plus Jakarta Sans SemiBold" w:hAnsi="Plus Jakarta Sans SemiBold" w:cs="Poppins"/>
      <w:iCs w:val="0"/>
      <w:color w:val="3E322D"/>
      <w:sz w:val="24"/>
      <w:szCs w:val="24"/>
      <w:lang w:val="nb-NO"/>
    </w:rPr>
  </w:style>
  <w:style w:type="paragraph" w:customStyle="1" w:styleId="Sitatkilde">
    <w:name w:val="Sitat kilde"/>
    <w:basedOn w:val="Normal"/>
    <w:link w:val="SitatkildeChar"/>
    <w:qFormat/>
    <w:rsid w:val="00D24A12"/>
    <w:pPr>
      <w:spacing w:after="200"/>
      <w:ind w:left="737"/>
    </w:pPr>
    <w:rPr>
      <w:lang w:val="nb-NO"/>
    </w:rPr>
  </w:style>
  <w:style w:type="character" w:customStyle="1" w:styleId="SitatkildeChar">
    <w:name w:val="Sitat kilde Char"/>
    <w:basedOn w:val="SitatTegn"/>
    <w:link w:val="Sitatkilde"/>
    <w:rsid w:val="00D24A12"/>
    <w:rPr>
      <w:sz w:val="22"/>
      <w:szCs w:val="22"/>
      <w:lang w:val="nb-NO"/>
    </w:rPr>
  </w:style>
  <w:style w:type="paragraph" w:customStyle="1" w:styleId="Punktliste1">
    <w:name w:val="Punktliste1"/>
    <w:basedOn w:val="Bulletlist"/>
    <w:link w:val="PunktlisteChar"/>
    <w:qFormat/>
    <w:rsid w:val="00605D4C"/>
    <w:pPr>
      <w:spacing w:line="240" w:lineRule="auto"/>
      <w:ind w:left="470" w:right="0"/>
    </w:pPr>
    <w:rPr>
      <w:color w:val="1239A6"/>
    </w:rPr>
  </w:style>
  <w:style w:type="paragraph" w:customStyle="1" w:styleId="Nummberliste">
    <w:name w:val="Nummberliste"/>
    <w:basedOn w:val="Normal"/>
    <w:next w:val="Nummerertliste"/>
    <w:qFormat/>
    <w:rsid w:val="00CE73B7"/>
    <w:pPr>
      <w:numPr>
        <w:numId w:val="5"/>
      </w:numPr>
    </w:pPr>
    <w:rPr>
      <w:lang w:val="nb-NO"/>
    </w:rPr>
  </w:style>
  <w:style w:type="character" w:customStyle="1" w:styleId="NoParagraphStyleChar">
    <w:name w:val="[No Paragraph Style] Char"/>
    <w:basedOn w:val="Standardskriftforavsnitt"/>
    <w:link w:val="NoParagraphStyle"/>
    <w:rsid w:val="00EA0120"/>
    <w:rPr>
      <w:rFonts w:ascii="MinionPro-Regular" w:hAnsi="MinionPro-Regular" w:cs="MinionPro-Regular"/>
      <w:color w:val="000000"/>
      <w:kern w:val="0"/>
      <w:lang w:val="nb-NO"/>
    </w:rPr>
  </w:style>
  <w:style w:type="character" w:customStyle="1" w:styleId="BasicParagraphChar">
    <w:name w:val="[Basic Paragraph] Char"/>
    <w:basedOn w:val="NoParagraphStyleChar"/>
    <w:link w:val="BasicParagraph"/>
    <w:uiPriority w:val="99"/>
    <w:rsid w:val="00EA0120"/>
    <w:rPr>
      <w:rFonts w:ascii="MinionPro-Regular" w:hAnsi="MinionPro-Regular" w:cs="MinionPro-Regular"/>
      <w:color w:val="000000"/>
      <w:kern w:val="0"/>
      <w:lang w:val="nb-NO"/>
    </w:rPr>
  </w:style>
  <w:style w:type="character" w:customStyle="1" w:styleId="ListeavsnittTegn">
    <w:name w:val="Listeavsnitt Tegn"/>
    <w:basedOn w:val="BasicParagraphChar"/>
    <w:link w:val="Listeavsnitt"/>
    <w:uiPriority w:val="34"/>
    <w:rsid w:val="00CB09C8"/>
    <w:rPr>
      <w:rFonts w:ascii="MinionPro-Regular" w:hAnsi="MinionPro-Regular" w:cs="MinionPro-Regular"/>
      <w:color w:val="2546AC"/>
      <w:kern w:val="0"/>
      <w:lang w:val="nb-NO"/>
    </w:rPr>
  </w:style>
  <w:style w:type="character" w:customStyle="1" w:styleId="BulletlistChar">
    <w:name w:val="Bullet list Char"/>
    <w:basedOn w:val="ListeavsnittTegn"/>
    <w:link w:val="Bulletlist"/>
    <w:rsid w:val="00EA0120"/>
    <w:rPr>
      <w:rFonts w:ascii="MinionPro-Regular" w:hAnsi="MinionPro-Regular" w:cs="MinionPro-Regular"/>
      <w:color w:val="2546AC"/>
      <w:kern w:val="0"/>
      <w:lang w:val="nb-NO"/>
    </w:rPr>
  </w:style>
  <w:style w:type="character" w:customStyle="1" w:styleId="PunktlisteChar">
    <w:name w:val="Punktliste Char"/>
    <w:basedOn w:val="BulletlistChar"/>
    <w:link w:val="Punktliste1"/>
    <w:rsid w:val="00605D4C"/>
    <w:rPr>
      <w:rFonts w:ascii="MinionPro-Regular" w:hAnsi="MinionPro-Regular" w:cs="MinionPro-Regular"/>
      <w:color w:val="2546AC"/>
      <w:kern w:val="0"/>
      <w:lang w:val="nb-NO"/>
    </w:rPr>
  </w:style>
  <w:style w:type="paragraph" w:styleId="Notatoverskrift">
    <w:name w:val="Note Heading"/>
    <w:basedOn w:val="Normal"/>
    <w:next w:val="Normal"/>
    <w:link w:val="NotatoverskriftTegn"/>
    <w:uiPriority w:val="99"/>
    <w:unhideWhenUsed/>
    <w:rsid w:val="00464568"/>
  </w:style>
  <w:style w:type="paragraph" w:styleId="Nummerertliste">
    <w:name w:val="List Number"/>
    <w:basedOn w:val="Normal"/>
    <w:uiPriority w:val="99"/>
    <w:semiHidden/>
    <w:unhideWhenUsed/>
    <w:rsid w:val="00D24A12"/>
    <w:pPr>
      <w:numPr>
        <w:numId w:val="4"/>
      </w:numPr>
      <w:contextualSpacing/>
    </w:pPr>
  </w:style>
  <w:style w:type="character" w:customStyle="1" w:styleId="NotatoverskriftTegn">
    <w:name w:val="Notatoverskrift Tegn"/>
    <w:basedOn w:val="Standardskriftforavsnitt"/>
    <w:link w:val="Notatoverskrift"/>
    <w:uiPriority w:val="99"/>
    <w:rsid w:val="00464568"/>
  </w:style>
  <w:style w:type="character" w:styleId="Smartkobling">
    <w:name w:val="Smart Link"/>
    <w:basedOn w:val="Standardskriftforavsnitt"/>
    <w:uiPriority w:val="99"/>
    <w:unhideWhenUsed/>
    <w:rsid w:val="00464568"/>
    <w:rPr>
      <w:rFonts w:ascii="Plus Jakarta Sans" w:hAnsi="Plus Jakarta Sans"/>
      <w:color w:val="000000" w:themeColor="text1"/>
      <w:u w:val="single"/>
      <w:shd w:val="clear" w:color="auto" w:fill="F3F2F1"/>
    </w:rPr>
  </w:style>
  <w:style w:type="character" w:styleId="Smarthyperkobling">
    <w:name w:val="Smart Hyperlink"/>
    <w:basedOn w:val="Standardskriftforavsnitt"/>
    <w:uiPriority w:val="99"/>
    <w:unhideWhenUsed/>
    <w:rsid w:val="00464568"/>
    <w:rPr>
      <w:u w:val="dotted"/>
    </w:rPr>
  </w:style>
  <w:style w:type="paragraph" w:customStyle="1" w:styleId="Label">
    <w:name w:val="Label"/>
    <w:basedOn w:val="Normalparagraph"/>
    <w:qFormat/>
    <w:rsid w:val="00C5776A"/>
    <w:pPr>
      <w:spacing w:after="60" w:line="216" w:lineRule="auto"/>
    </w:pPr>
    <w:rPr>
      <w:b/>
      <w:noProof/>
      <w:sz w:val="28"/>
    </w:rPr>
  </w:style>
  <w:style w:type="table" w:styleId="Tabellrutenett">
    <w:name w:val="Table Grid"/>
    <w:basedOn w:val="Vanligtabell"/>
    <w:uiPriority w:val="39"/>
    <w:rsid w:val="00265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2">
    <w:name w:val="Current List2"/>
    <w:uiPriority w:val="99"/>
    <w:rsid w:val="00D854B1"/>
    <w:pPr>
      <w:numPr>
        <w:numId w:val="3"/>
      </w:numPr>
    </w:pPr>
  </w:style>
  <w:style w:type="character" w:customStyle="1" w:styleId="Style2">
    <w:name w:val="Style2"/>
    <w:basedOn w:val="Standardskriftforavsnitt"/>
    <w:uiPriority w:val="1"/>
    <w:rsid w:val="002D4299"/>
    <w:rPr>
      <w:rFonts w:ascii="Roboto Condensed" w:hAnsi="Roboto Condensed"/>
      <w:sz w:val="28"/>
    </w:rPr>
  </w:style>
  <w:style w:type="character" w:customStyle="1" w:styleId="Style3">
    <w:name w:val="Style3"/>
    <w:basedOn w:val="Standardskriftforavsnitt"/>
    <w:uiPriority w:val="1"/>
    <w:rsid w:val="002D4299"/>
    <w:rPr>
      <w:rFonts w:ascii="Roboto Condensed" w:hAnsi="Roboto Condensed"/>
      <w:sz w:val="28"/>
    </w:rPr>
  </w:style>
  <w:style w:type="character" w:customStyle="1" w:styleId="Style4">
    <w:name w:val="Style4"/>
    <w:basedOn w:val="Standardskriftforavsnitt"/>
    <w:uiPriority w:val="1"/>
    <w:rsid w:val="009241DF"/>
    <w:rPr>
      <w:rFonts w:ascii="Roboto Condensed" w:hAnsi="Roboto Condensed"/>
      <w:sz w:val="28"/>
    </w:rPr>
  </w:style>
  <w:style w:type="character" w:customStyle="1" w:styleId="Style5">
    <w:name w:val="Style5"/>
    <w:basedOn w:val="Standardskriftforavsnitt"/>
    <w:uiPriority w:val="1"/>
    <w:rsid w:val="009241DF"/>
    <w:rPr>
      <w:rFonts w:ascii="Roboto Condensed" w:hAnsi="Roboto Condensed"/>
      <w:sz w:val="28"/>
    </w:rPr>
  </w:style>
  <w:style w:type="character" w:customStyle="1" w:styleId="Style6">
    <w:name w:val="Style6"/>
    <w:basedOn w:val="Standardskriftforavsnitt"/>
    <w:uiPriority w:val="1"/>
    <w:rsid w:val="00AF34EA"/>
    <w:rPr>
      <w:rFonts w:ascii="Roboto Condensed" w:hAnsi="Roboto Condensed"/>
      <w:b w:val="0"/>
      <w:sz w:val="28"/>
    </w:rPr>
  </w:style>
  <w:style w:type="character" w:customStyle="1" w:styleId="Style7">
    <w:name w:val="Style7"/>
    <w:basedOn w:val="Standardskriftforavsnitt"/>
    <w:uiPriority w:val="1"/>
    <w:rsid w:val="00AF34EA"/>
    <w:rPr>
      <w:rFonts w:ascii="Roboto Condensed" w:hAnsi="Roboto Condensed"/>
      <w:b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mfimava\Downloads\Ut%20p&#229;%20vidda_brevm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0E5B50C0BFC140B39BC5F94A845AF2" ma:contentTypeVersion="13" ma:contentTypeDescription="Opprett et nytt dokument." ma:contentTypeScope="" ma:versionID="ad7dafcc4058e93fe6f3a8b8dc2414d9">
  <xsd:schema xmlns:xsd="http://www.w3.org/2001/XMLSchema" xmlns:xs="http://www.w3.org/2001/XMLSchema" xmlns:p="http://schemas.microsoft.com/office/2006/metadata/properties" xmlns:ns2="dae3e613-190a-4280-b69a-3a817488936f" xmlns:ns3="552a8c64-3f54-4f2c-b30d-dca8e88dc00c" targetNamespace="http://schemas.microsoft.com/office/2006/metadata/properties" ma:root="true" ma:fieldsID="ddc9e0e338c62ba174fc050ed51136f7" ns2:_="" ns3:_="">
    <xsd:import namespace="dae3e613-190a-4280-b69a-3a817488936f"/>
    <xsd:import namespace="552a8c64-3f54-4f2c-b30d-dca8e88dc0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e3e613-190a-4280-b69a-3a81748893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08572c6a-7904-40fe-b630-5ec97321ee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2a8c64-3f54-4f2c-b30d-dca8e88dc00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9e9091d-b90b-4b37-9bb9-a10dd68099dc}" ma:internalName="TaxCatchAll" ma:showField="CatchAllData" ma:web="552a8c64-3f54-4f2c-b30d-dca8e88dc0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e3e613-190a-4280-b69a-3a817488936f">
      <Terms xmlns="http://schemas.microsoft.com/office/infopath/2007/PartnerControls"/>
    </lcf76f155ced4ddcb4097134ff3c332f>
    <TaxCatchAll xmlns="552a8c64-3f54-4f2c-b30d-dca8e88dc00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25BB17-22B0-4690-9155-A283641DD2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e3e613-190a-4280-b69a-3a817488936f"/>
    <ds:schemaRef ds:uri="552a8c64-3f54-4f2c-b30d-dca8e88dc0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823C47-C782-4A4E-9858-9E4636B79867}">
  <ds:schemaRefs>
    <ds:schemaRef ds:uri="http://schemas.microsoft.com/office/2006/metadata/properties"/>
    <ds:schemaRef ds:uri="http://schemas.microsoft.com/office/infopath/2007/PartnerControls"/>
    <ds:schemaRef ds:uri="dae3e613-190a-4280-b69a-3a817488936f"/>
    <ds:schemaRef ds:uri="552a8c64-3f54-4f2c-b30d-dca8e88dc00c"/>
  </ds:schemaRefs>
</ds:datastoreItem>
</file>

<file path=customXml/itemProps4.xml><?xml version="1.0" encoding="utf-8"?>
<ds:datastoreItem xmlns:ds="http://schemas.openxmlformats.org/officeDocument/2006/customXml" ds:itemID="{6928A5EC-3E24-414A-881F-6EFE3E4209B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3C116B2-B9C0-534C-B1CE-006FCE194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Ut på vidda_brevmal</Template>
  <TotalTime>0</TotalTime>
  <Pages>1</Pages>
  <Words>27</Words>
  <Characters>145</Characters>
  <Application>Microsoft Office Word</Application>
  <DocSecurity>0</DocSecurity>
  <Lines>1</Lines>
  <Paragraphs>1</Paragraphs>
  <ScaleCrop>false</ScaleCrop>
  <Manager/>
  <Company/>
  <LinksUpToDate>false</LinksUpToDate>
  <CharactersWithSpaces>171</CharactersWithSpaces>
  <SharedDoc>false</SharedDoc>
  <HLinks>
    <vt:vector size="12" baseType="variant">
      <vt:variant>
        <vt:i4>6291475</vt:i4>
      </vt:variant>
      <vt:variant>
        <vt:i4>3</vt:i4>
      </vt:variant>
      <vt:variant>
        <vt:i4>0</vt:i4>
      </vt:variant>
      <vt:variant>
        <vt:i4>5</vt:i4>
      </vt:variant>
      <vt:variant>
        <vt:lpwstr>mailto:ingrid.roaldsen@statsforvalteren.no</vt:lpwstr>
      </vt:variant>
      <vt:variant>
        <vt:lpwstr/>
      </vt:variant>
      <vt:variant>
        <vt:i4>196696</vt:i4>
      </vt:variant>
      <vt:variant>
        <vt:i4>0</vt:i4>
      </vt:variant>
      <vt:variant>
        <vt:i4>0</vt:i4>
      </vt:variant>
      <vt:variant>
        <vt:i4>5</vt:i4>
      </vt:variant>
      <vt:variant>
        <vt:lpwstr>http://www.utpaavidda.no/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Avsender Saddejeaddji</dc:title>
  <dc:subject/>
  <dc:creator>Richardsen, Marta Valdés</dc:creator>
  <cp:keywords/>
  <dc:description/>
  <cp:lastModifiedBy>Roaldsen, Ingrid Helen</cp:lastModifiedBy>
  <cp:revision>2</cp:revision>
  <cp:lastPrinted>2023-11-07T22:30:00Z</cp:lastPrinted>
  <dcterms:created xsi:type="dcterms:W3CDTF">2025-03-11T10:08:00Z</dcterms:created>
  <dcterms:modified xsi:type="dcterms:W3CDTF">2025-03-11T10:08:00Z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ullt navn">
    <vt:lpwstr>Fullt navn</vt:lpwstr>
  </property>
  <property fmtid="{D5CDD505-2E9C-101B-9397-08002B2CF9AE}" pid="3" name="ContentTypeId">
    <vt:lpwstr>0x010100170E5B50C0BFC140B39BC5F94A845AF2</vt:lpwstr>
  </property>
  <property fmtid="{D5CDD505-2E9C-101B-9397-08002B2CF9AE}" pid="4" name="MediaServiceImageTags">
    <vt:lpwstr/>
  </property>
</Properties>
</file>